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00" w:lineRule="exact"/>
        <w:jc w:val="left"/>
        <w:rPr>
          <w:rFonts w:hint="default" w:ascii="Times New Roman" w:hAnsi="Times New Roman" w:eastAsia="方正黑体_GBK" w:cs="Times New Roman"/>
          <w:color w:val="000000"/>
          <w:sz w:val="32"/>
          <w:szCs w:val="32"/>
          <w:lang w:val="en-US" w:eastAsia="zh-CN"/>
        </w:rPr>
      </w:pPr>
      <w:bookmarkStart w:id="0" w:name="_GoBack"/>
      <w:r>
        <w:rPr>
          <w:rFonts w:hint="default" w:ascii="Times New Roman" w:hAnsi="Times New Roman" w:eastAsia="方正黑体_GBK" w:cs="Times New Roman"/>
          <w:color w:val="000000"/>
          <w:sz w:val="32"/>
          <w:szCs w:val="32"/>
        </w:rPr>
        <w:t>附件</w:t>
      </w:r>
      <w:r>
        <w:rPr>
          <w:rFonts w:hint="default" w:ascii="Times New Roman" w:hAnsi="Times New Roman" w:eastAsia="方正黑体_GBK" w:cs="Times New Roman"/>
          <w:color w:val="000000"/>
          <w:sz w:val="32"/>
          <w:szCs w:val="32"/>
          <w:lang w:val="en-US" w:eastAsia="zh-CN"/>
        </w:rPr>
        <w:t>7</w:t>
      </w:r>
    </w:p>
    <w:p>
      <w:pPr>
        <w:pStyle w:val="19"/>
        <w:widowControl w:val="0"/>
        <w:spacing w:beforeAutospacing="0" w:after="0" w:afterAutospacing="0" w:line="400" w:lineRule="exact"/>
        <w:jc w:val="center"/>
        <w:rPr>
          <w:rFonts w:ascii="Times New Roman" w:hAnsi="Times New Roman" w:eastAsia="方正小标宋简体"/>
          <w:color w:val="000000"/>
          <w:kern w:val="2"/>
          <w:sz w:val="10"/>
          <w:szCs w:val="10"/>
          <w:lang w:eastAsia="zh-CN"/>
        </w:rPr>
      </w:pPr>
    </w:p>
    <w:p>
      <w:pPr>
        <w:pStyle w:val="19"/>
        <w:widowControl w:val="0"/>
        <w:spacing w:beforeAutospacing="0" w:after="0" w:afterAutospacing="0" w:line="600" w:lineRule="exact"/>
        <w:jc w:val="center"/>
        <w:rPr>
          <w:rFonts w:hint="eastAsia" w:ascii="方正小标宋_GBK" w:hAnsi="方正小标宋_GBK" w:eastAsia="方正小标宋_GBK" w:cs="方正小标宋_GBK"/>
          <w:color w:val="000000"/>
          <w:kern w:val="2"/>
          <w:sz w:val="44"/>
          <w:szCs w:val="44"/>
          <w:lang w:eastAsia="zh-CN"/>
        </w:rPr>
      </w:pPr>
      <w:r>
        <w:rPr>
          <w:rFonts w:hint="eastAsia" w:ascii="方正小标宋_GBK" w:hAnsi="方正小标宋_GBK" w:eastAsia="方正小标宋_GBK" w:cs="方正小标宋_GBK"/>
          <w:color w:val="000000"/>
          <w:kern w:val="2"/>
          <w:sz w:val="44"/>
          <w:szCs w:val="44"/>
          <w:lang w:eastAsia="zh-CN"/>
        </w:rPr>
        <w:t>云南省教学成果奖成果完成人征求意见表</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left"/>
        <w:textAlignment w:val="auto"/>
        <w:rPr>
          <w:rFonts w:hint="eastAsia" w:ascii="Times New Roman" w:hAnsi="Times New Roman" w:eastAsia="楷体_GB2312"/>
          <w:color w:val="000000"/>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_GBK" w:cs="Times New Roman"/>
          <w:color w:val="000000"/>
          <w:sz w:val="28"/>
          <w:szCs w:val="28"/>
          <w:lang w:eastAsia="zh-CN"/>
        </w:rPr>
      </w:pPr>
      <w:r>
        <w:rPr>
          <w:rFonts w:hint="default" w:ascii="Times New Roman" w:hAnsi="Times New Roman" w:eastAsia="方正仿宋_GBK" w:cs="Times New Roman"/>
          <w:color w:val="000000"/>
          <w:spacing w:val="70"/>
          <w:kern w:val="0"/>
          <w:sz w:val="28"/>
          <w:szCs w:val="28"/>
          <w:fitText w:val="1960" w:id="697071828"/>
          <w:lang w:val="en-US" w:eastAsia="zh-CN"/>
        </w:rPr>
        <w:t>推荐类别</w:t>
      </w:r>
      <w:r>
        <w:rPr>
          <w:rFonts w:hint="default" w:ascii="Times New Roman" w:hAnsi="Times New Roman" w:eastAsia="方正仿宋_GBK" w:cs="Times New Roman"/>
          <w:color w:val="000000"/>
          <w:spacing w:val="0"/>
          <w:kern w:val="0"/>
          <w:sz w:val="28"/>
          <w:szCs w:val="28"/>
          <w:fitText w:val="1960" w:id="697071828"/>
          <w:lang w:eastAsia="zh-CN"/>
        </w:rPr>
        <w:t>：</w:t>
      </w:r>
      <w:r>
        <w:rPr>
          <w:rFonts w:hint="default" w:ascii="Times New Roman" w:hAnsi="Times New Roman" w:eastAsia="方正仿宋_GBK" w:cs="Times New Roman"/>
          <w:color w:val="000000"/>
          <w:sz w:val="28"/>
          <w:szCs w:val="28"/>
          <w:lang w:eastAsia="zh-CN"/>
        </w:rPr>
        <w:t>云南省教学成果奖（高等教育（本科））（示例）</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left"/>
        <w:textAlignment w:val="auto"/>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姓名</w:t>
      </w:r>
      <w:r>
        <w:rPr>
          <w:rFonts w:hint="default" w:ascii="Times New Roman" w:hAnsi="Times New Roman" w:eastAsia="方正仿宋_GBK" w:cs="Times New Roman"/>
          <w:color w:val="000000"/>
          <w:sz w:val="28"/>
          <w:szCs w:val="28"/>
          <w:lang w:eastAsia="zh-CN"/>
        </w:rPr>
        <w:t>（名称）</w:t>
      </w:r>
      <w:r>
        <w:rPr>
          <w:rFonts w:hint="default" w:ascii="Times New Roman" w:hAnsi="Times New Roman" w:eastAsia="方正仿宋_GBK" w:cs="Times New Roman"/>
          <w:color w:val="000000"/>
          <w:sz w:val="28"/>
          <w:szCs w:val="28"/>
        </w:rPr>
        <w:t xml:space="preserve">：   </w:t>
      </w:r>
      <w:r>
        <w:rPr>
          <w:rFonts w:hint="default"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rPr>
        <w:t xml:space="preserve">    </w:t>
      </w:r>
      <w:r>
        <w:rPr>
          <w:rFonts w:hint="default" w:ascii="Times New Roman" w:hAnsi="Times New Roman" w:eastAsia="方正仿宋_GBK" w:cs="Times New Roman"/>
          <w:color w:val="000000"/>
          <w:sz w:val="28"/>
          <w:szCs w:val="28"/>
          <w:lang w:val="en-US" w:eastAsia="zh-CN"/>
        </w:rPr>
        <w:t xml:space="preserve">   </w:t>
      </w:r>
      <w:r>
        <w:rPr>
          <w:rFonts w:hint="default" w:ascii="Times New Roman" w:hAnsi="Times New Roman" w:eastAsia="方正仿宋_GBK" w:cs="Times New Roman"/>
          <w:color w:val="000000"/>
          <w:sz w:val="28"/>
          <w:szCs w:val="28"/>
        </w:rPr>
        <w:t>单位</w:t>
      </w:r>
      <w:r>
        <w:rPr>
          <w:rFonts w:hint="default" w:ascii="Times New Roman" w:hAnsi="Times New Roman" w:eastAsia="方正仿宋_GBK" w:cs="Times New Roman"/>
          <w:color w:val="000000"/>
          <w:sz w:val="28"/>
          <w:szCs w:val="28"/>
          <w:lang w:eastAsia="zh-CN"/>
        </w:rPr>
        <w:t>及职务</w:t>
      </w:r>
      <w:r>
        <w:rPr>
          <w:rFonts w:hint="default" w:ascii="Times New Roman" w:hAnsi="Times New Roman" w:eastAsia="方正仿宋_GBK" w:cs="Times New Roman"/>
          <w:color w:val="000000"/>
          <w:sz w:val="28"/>
          <w:szCs w:val="28"/>
        </w:rPr>
        <w:t xml:space="preserve">：  </w:t>
      </w:r>
      <w:r>
        <w:rPr>
          <w:rFonts w:hint="default" w:ascii="Times New Roman" w:hAnsi="Times New Roman" w:eastAsia="方正仿宋_GBK" w:cs="Times New Roman"/>
          <w:color w:val="000000"/>
          <w:sz w:val="28"/>
          <w:szCs w:val="28"/>
          <w:lang w:val="en-US" w:eastAsia="zh-CN"/>
        </w:rPr>
        <w:t xml:space="preserve">                 </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0"/>
        <w:gridCol w:w="7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8" w:hRule="exact"/>
          <w:jc w:val="center"/>
        </w:trPr>
        <w:tc>
          <w:tcPr>
            <w:tcW w:w="930" w:type="dxa"/>
            <w:noWrap w:val="0"/>
            <w:vAlign w:val="center"/>
          </w:tcPr>
          <w:p>
            <w:pPr>
              <w:jc w:val="center"/>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组织人事部门意见</w:t>
            </w:r>
          </w:p>
        </w:tc>
        <w:tc>
          <w:tcPr>
            <w:tcW w:w="7850" w:type="dxa"/>
            <w:noWrap w:val="0"/>
            <w:vAlign w:val="center"/>
          </w:tcPr>
          <w:p>
            <w:pPr>
              <w:spacing w:beforeAutospacing="0" w:afterAutospacing="0" w:line="560" w:lineRule="exact"/>
              <w:rPr>
                <w:rFonts w:hint="default" w:ascii="Times New Roman" w:hAnsi="Times New Roman" w:eastAsia="方正仿宋_GBK" w:cs="Times New Roman"/>
                <w:color w:val="000000"/>
                <w:sz w:val="28"/>
                <w:szCs w:val="28"/>
              </w:rPr>
            </w:pPr>
          </w:p>
          <w:p>
            <w:pPr>
              <w:spacing w:beforeAutospacing="0" w:afterAutospacing="0" w:line="560" w:lineRule="exact"/>
              <w:ind w:firstLine="3864" w:firstLineChars="1400"/>
              <w:rPr>
                <w:rFonts w:hint="default" w:ascii="Times New Roman" w:hAnsi="Times New Roman" w:eastAsia="方正仿宋_GBK" w:cs="Times New Roman"/>
                <w:color w:val="000000"/>
                <w:sz w:val="28"/>
                <w:szCs w:val="28"/>
              </w:rPr>
            </w:pPr>
          </w:p>
          <w:p>
            <w:pPr>
              <w:spacing w:beforeAutospacing="0" w:afterAutospacing="0" w:line="560" w:lineRule="exact"/>
              <w:ind w:firstLine="5520" w:firstLineChars="2000"/>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w:t>
            </w:r>
            <w:r>
              <w:rPr>
                <w:rFonts w:hint="default" w:ascii="Times New Roman" w:hAnsi="Times New Roman" w:eastAsia="方正仿宋_GBK" w:cs="Times New Roman"/>
                <w:color w:val="000000"/>
                <w:spacing w:val="-2"/>
                <w:kern w:val="0"/>
                <w:sz w:val="28"/>
                <w:szCs w:val="28"/>
              </w:rPr>
              <w:t>盖  章</w:t>
            </w:r>
            <w:r>
              <w:rPr>
                <w:rFonts w:hint="default" w:ascii="Times New Roman" w:hAnsi="Times New Roman" w:eastAsia="方正仿宋_GBK" w:cs="Times New Roman"/>
                <w:color w:val="000000"/>
                <w:sz w:val="28"/>
                <w:szCs w:val="28"/>
              </w:rPr>
              <w:t>）</w:t>
            </w:r>
          </w:p>
          <w:p>
            <w:pPr>
              <w:jc w:val="center"/>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8" w:hRule="exact"/>
          <w:jc w:val="center"/>
        </w:trPr>
        <w:tc>
          <w:tcPr>
            <w:tcW w:w="930" w:type="dxa"/>
            <w:noWrap w:val="0"/>
            <w:vAlign w:val="center"/>
          </w:tcPr>
          <w:p>
            <w:pPr>
              <w:jc w:val="center"/>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纪检监察部门意见</w:t>
            </w:r>
          </w:p>
        </w:tc>
        <w:tc>
          <w:tcPr>
            <w:tcW w:w="7850" w:type="dxa"/>
            <w:noWrap w:val="0"/>
            <w:vAlign w:val="center"/>
          </w:tcPr>
          <w:p>
            <w:pPr>
              <w:spacing w:beforeAutospacing="0" w:afterAutospacing="0" w:line="560" w:lineRule="exact"/>
              <w:rPr>
                <w:rFonts w:hint="default" w:ascii="Times New Roman" w:hAnsi="Times New Roman" w:eastAsia="方正仿宋_GBK" w:cs="Times New Roman"/>
                <w:color w:val="000000"/>
                <w:sz w:val="28"/>
                <w:szCs w:val="28"/>
              </w:rPr>
            </w:pPr>
          </w:p>
          <w:p>
            <w:pPr>
              <w:spacing w:beforeAutospacing="0" w:afterAutospacing="0" w:line="560" w:lineRule="exact"/>
              <w:ind w:firstLine="3864" w:firstLineChars="1400"/>
              <w:rPr>
                <w:rFonts w:hint="default" w:ascii="Times New Roman" w:hAnsi="Times New Roman" w:eastAsia="方正仿宋_GBK" w:cs="Times New Roman"/>
                <w:color w:val="000000"/>
                <w:sz w:val="28"/>
                <w:szCs w:val="28"/>
              </w:rPr>
            </w:pPr>
          </w:p>
          <w:p>
            <w:pPr>
              <w:spacing w:beforeAutospacing="0" w:afterAutospacing="0" w:line="560" w:lineRule="exact"/>
              <w:ind w:firstLine="5520" w:firstLineChars="2000"/>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w:t>
            </w:r>
            <w:r>
              <w:rPr>
                <w:rFonts w:hint="default" w:ascii="Times New Roman" w:hAnsi="Times New Roman" w:eastAsia="方正仿宋_GBK" w:cs="Times New Roman"/>
                <w:color w:val="000000"/>
                <w:spacing w:val="-2"/>
                <w:kern w:val="0"/>
                <w:sz w:val="28"/>
                <w:szCs w:val="28"/>
              </w:rPr>
              <w:t>盖  章</w:t>
            </w:r>
            <w:r>
              <w:rPr>
                <w:rFonts w:hint="default" w:ascii="Times New Roman" w:hAnsi="Times New Roman" w:eastAsia="方正仿宋_GBK" w:cs="Times New Roman"/>
                <w:color w:val="000000"/>
                <w:sz w:val="28"/>
                <w:szCs w:val="28"/>
              </w:rPr>
              <w:t>）</w:t>
            </w:r>
          </w:p>
          <w:p>
            <w:pPr>
              <w:jc w:val="center"/>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8" w:hRule="exact"/>
          <w:jc w:val="center"/>
        </w:trPr>
        <w:tc>
          <w:tcPr>
            <w:tcW w:w="930" w:type="dxa"/>
            <w:noWrap w:val="0"/>
            <w:vAlign w:val="center"/>
          </w:tcPr>
          <w:p>
            <w:pPr>
              <w:jc w:val="center"/>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公安部门意见</w:t>
            </w:r>
          </w:p>
        </w:tc>
        <w:tc>
          <w:tcPr>
            <w:tcW w:w="7850" w:type="dxa"/>
            <w:noWrap w:val="0"/>
            <w:vAlign w:val="center"/>
          </w:tcPr>
          <w:p>
            <w:pPr>
              <w:spacing w:beforeAutospacing="0" w:afterAutospacing="0" w:line="560" w:lineRule="exact"/>
              <w:ind w:firstLine="5520" w:firstLineChars="2000"/>
              <w:rPr>
                <w:rFonts w:hint="default" w:ascii="Times New Roman" w:hAnsi="Times New Roman" w:eastAsia="方正仿宋_GBK" w:cs="Times New Roman"/>
                <w:color w:val="000000"/>
                <w:sz w:val="28"/>
                <w:szCs w:val="28"/>
              </w:rPr>
            </w:pPr>
          </w:p>
          <w:p>
            <w:pPr>
              <w:spacing w:beforeAutospacing="0" w:afterAutospacing="0" w:line="560" w:lineRule="exact"/>
              <w:ind w:firstLine="5520" w:firstLineChars="2000"/>
              <w:rPr>
                <w:rFonts w:hint="default" w:ascii="Times New Roman" w:hAnsi="Times New Roman" w:eastAsia="方正仿宋_GBK" w:cs="Times New Roman"/>
                <w:color w:val="000000"/>
                <w:sz w:val="28"/>
                <w:szCs w:val="28"/>
              </w:rPr>
            </w:pPr>
          </w:p>
          <w:p>
            <w:pPr>
              <w:spacing w:beforeAutospacing="0" w:afterAutospacing="0" w:line="560" w:lineRule="exact"/>
              <w:ind w:firstLine="5520" w:firstLineChars="2000"/>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w:t>
            </w:r>
            <w:r>
              <w:rPr>
                <w:rFonts w:hint="default" w:ascii="Times New Roman" w:hAnsi="Times New Roman" w:eastAsia="方正仿宋_GBK" w:cs="Times New Roman"/>
                <w:color w:val="000000"/>
                <w:spacing w:val="-2"/>
                <w:kern w:val="0"/>
                <w:sz w:val="28"/>
                <w:szCs w:val="28"/>
              </w:rPr>
              <w:t>盖  章</w:t>
            </w:r>
            <w:r>
              <w:rPr>
                <w:rFonts w:hint="default" w:ascii="Times New Roman" w:hAnsi="Times New Roman" w:eastAsia="方正仿宋_GBK" w:cs="Times New Roman"/>
                <w:color w:val="000000"/>
                <w:sz w:val="28"/>
                <w:szCs w:val="28"/>
              </w:rPr>
              <w:t>）</w:t>
            </w:r>
          </w:p>
          <w:p>
            <w:pPr>
              <w:jc w:val="center"/>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8" w:hRule="exact"/>
          <w:jc w:val="center"/>
        </w:trPr>
        <w:tc>
          <w:tcPr>
            <w:tcW w:w="930" w:type="dxa"/>
            <w:noWrap w:val="0"/>
            <w:vAlign w:val="center"/>
          </w:tcPr>
          <w:p>
            <w:pPr>
              <w:jc w:val="center"/>
              <w:rPr>
                <w:rFonts w:hint="default" w:ascii="Times New Roman" w:hAnsi="Times New Roman" w:eastAsia="方正仿宋_GBK" w:cs="Times New Roman"/>
                <w:color w:val="000000"/>
                <w:sz w:val="28"/>
                <w:szCs w:val="28"/>
                <w:lang w:eastAsia="zh-CN"/>
              </w:rPr>
            </w:pPr>
            <w:r>
              <w:rPr>
                <w:rFonts w:hint="default" w:ascii="Times New Roman" w:hAnsi="Times New Roman" w:eastAsia="方正仿宋_GBK" w:cs="Times New Roman"/>
                <w:color w:val="000000"/>
                <w:sz w:val="28"/>
                <w:szCs w:val="28"/>
                <w:lang w:eastAsia="zh-CN"/>
              </w:rPr>
              <w:t>审计部门意见</w:t>
            </w:r>
          </w:p>
        </w:tc>
        <w:tc>
          <w:tcPr>
            <w:tcW w:w="7850" w:type="dxa"/>
            <w:noWrap w:val="0"/>
            <w:vAlign w:val="center"/>
          </w:tcPr>
          <w:p>
            <w:pPr>
              <w:spacing w:beforeAutospacing="0" w:afterAutospacing="0" w:line="560" w:lineRule="exact"/>
              <w:ind w:firstLine="5520" w:firstLineChars="2000"/>
              <w:rPr>
                <w:rFonts w:hint="default" w:ascii="Times New Roman" w:hAnsi="Times New Roman" w:eastAsia="方正仿宋_GBK" w:cs="Times New Roman"/>
                <w:color w:val="000000"/>
                <w:sz w:val="28"/>
                <w:szCs w:val="28"/>
              </w:rPr>
            </w:pPr>
          </w:p>
          <w:p>
            <w:pPr>
              <w:spacing w:beforeAutospacing="0" w:afterAutospacing="0" w:line="560" w:lineRule="exact"/>
              <w:ind w:firstLine="5520" w:firstLineChars="2000"/>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w:t>
            </w:r>
            <w:r>
              <w:rPr>
                <w:rFonts w:hint="default" w:ascii="Times New Roman" w:hAnsi="Times New Roman" w:eastAsia="方正仿宋_GBK" w:cs="Times New Roman"/>
                <w:color w:val="000000"/>
                <w:spacing w:val="-2"/>
                <w:kern w:val="0"/>
                <w:sz w:val="28"/>
                <w:szCs w:val="28"/>
              </w:rPr>
              <w:t>盖  章</w:t>
            </w:r>
            <w:r>
              <w:rPr>
                <w:rFonts w:hint="default" w:ascii="Times New Roman" w:hAnsi="Times New Roman" w:eastAsia="方正仿宋_GBK" w:cs="Times New Roman"/>
                <w:color w:val="000000"/>
                <w:sz w:val="28"/>
                <w:szCs w:val="28"/>
              </w:rPr>
              <w:t>）</w:t>
            </w:r>
          </w:p>
          <w:p>
            <w:pPr>
              <w:jc w:val="center"/>
              <w:rPr>
                <w:rFonts w:hint="default" w:ascii="Times New Roman" w:hAnsi="Times New Roman" w:eastAsia="方正仿宋_GBK" w:cs="Times New Roman"/>
                <w:color w:val="000000"/>
                <w:sz w:val="28"/>
                <w:szCs w:val="28"/>
              </w:rPr>
            </w:pPr>
            <w:r>
              <w:rPr>
                <w:rFonts w:hint="default" w:ascii="Times New Roman" w:hAnsi="Times New Roman" w:eastAsia="方正仿宋_GBK" w:cs="Times New Roman"/>
                <w:color w:val="000000"/>
                <w:sz w:val="28"/>
                <w:szCs w:val="28"/>
              </w:rPr>
              <w:t xml:space="preserve">                            年   月   日</w:t>
            </w:r>
          </w:p>
        </w:tc>
      </w:tr>
    </w:tbl>
    <w:p>
      <w:pPr>
        <w:keepNext w:val="0"/>
        <w:keepLines w:val="0"/>
        <w:pageBreakBefore w:val="0"/>
        <w:widowControl w:val="0"/>
        <w:kinsoku/>
        <w:wordWrap/>
        <w:overflowPunct/>
        <w:topLinePunct w:val="0"/>
        <w:autoSpaceDE/>
        <w:autoSpaceDN/>
        <w:bidi w:val="0"/>
        <w:adjustRightInd/>
        <w:snapToGrid w:val="0"/>
        <w:spacing w:beforeAutospacing="0" w:afterAutospacing="0" w:line="320" w:lineRule="exact"/>
        <w:ind w:left="920" w:leftChars="146" w:hanging="459" w:hangingChars="194"/>
        <w:textAlignment w:val="auto"/>
        <w:rPr>
          <w:rFonts w:hint="default" w:ascii="Times New Roman" w:hAnsi="Times New Roman" w:eastAsia="方正仿宋_GBK" w:cs="Times New Roman"/>
          <w:color w:val="000000"/>
          <w:sz w:val="24"/>
          <w:szCs w:val="22"/>
          <w:highlight w:val="none"/>
          <w:lang w:eastAsia="zh-CN"/>
        </w:rPr>
      </w:pPr>
      <w:r>
        <w:rPr>
          <w:rFonts w:hint="default" w:ascii="Times New Roman" w:hAnsi="Times New Roman" w:eastAsia="方正仿宋_GBK" w:cs="Times New Roman"/>
          <w:b/>
          <w:color w:val="000000"/>
          <w:sz w:val="24"/>
          <w:szCs w:val="22"/>
        </w:rPr>
        <w:t>注：</w:t>
      </w:r>
      <w:r>
        <w:rPr>
          <w:rFonts w:hint="default" w:ascii="Times New Roman" w:hAnsi="Times New Roman" w:eastAsia="方正仿宋_GBK" w:cs="Times New Roman"/>
          <w:b/>
          <w:color w:val="000000"/>
          <w:sz w:val="24"/>
          <w:szCs w:val="22"/>
          <w:lang w:val="en-US" w:eastAsia="zh-CN"/>
        </w:rPr>
        <w:t xml:space="preserve"> </w:t>
      </w:r>
      <w:r>
        <w:rPr>
          <w:rFonts w:hint="default" w:ascii="Times New Roman" w:hAnsi="Times New Roman" w:eastAsia="方正仿宋_GBK" w:cs="Times New Roman"/>
          <w:color w:val="000000"/>
          <w:sz w:val="24"/>
          <w:szCs w:val="22"/>
        </w:rPr>
        <w:t>1.</w:t>
      </w:r>
      <w:r>
        <w:rPr>
          <w:rFonts w:hint="default" w:ascii="Times New Roman" w:hAnsi="Times New Roman" w:eastAsia="方正仿宋_GBK" w:cs="Times New Roman"/>
          <w:color w:val="000000"/>
          <w:sz w:val="24"/>
          <w:szCs w:val="22"/>
          <w:highlight w:val="none"/>
          <w:lang w:eastAsia="zh-CN"/>
        </w:rPr>
        <w:t>除</w:t>
      </w:r>
      <w:r>
        <w:rPr>
          <w:rFonts w:hint="default" w:ascii="Times New Roman" w:hAnsi="Times New Roman" w:eastAsia="方正仿宋_GBK" w:cs="Times New Roman"/>
          <w:color w:val="auto"/>
          <w:sz w:val="24"/>
          <w:szCs w:val="22"/>
          <w:highlight w:val="none"/>
          <w:lang w:eastAsia="zh-CN"/>
        </w:rPr>
        <w:t>民办学校负责人外的</w:t>
      </w:r>
      <w:r>
        <w:rPr>
          <w:rFonts w:hint="default" w:ascii="Times New Roman" w:hAnsi="Times New Roman" w:eastAsia="方正仿宋_GBK" w:cs="Times New Roman"/>
          <w:color w:val="000000"/>
          <w:sz w:val="24"/>
          <w:szCs w:val="22"/>
          <w:lang w:val="en-US" w:eastAsia="zh-CN"/>
        </w:rPr>
        <w:t>推荐对象</w:t>
      </w:r>
      <w:r>
        <w:rPr>
          <w:rFonts w:hint="default" w:ascii="Times New Roman" w:hAnsi="Times New Roman" w:eastAsia="方正仿宋_GBK" w:cs="Times New Roman"/>
          <w:color w:val="000000"/>
          <w:sz w:val="24"/>
          <w:szCs w:val="22"/>
          <w:highlight w:val="none"/>
          <w:lang w:eastAsia="zh-CN"/>
        </w:rPr>
        <w:t>，</w:t>
      </w:r>
      <w:r>
        <w:rPr>
          <w:rFonts w:hint="default" w:ascii="Times New Roman" w:hAnsi="Times New Roman" w:eastAsia="方正仿宋_GBK" w:cs="Times New Roman"/>
          <w:color w:val="000000"/>
          <w:sz w:val="24"/>
          <w:szCs w:val="22"/>
          <w:highlight w:val="none"/>
        </w:rPr>
        <w:t>填写此表</w:t>
      </w:r>
      <w:r>
        <w:rPr>
          <w:rFonts w:hint="default" w:ascii="Times New Roman" w:hAnsi="Times New Roman" w:eastAsia="方正仿宋_GBK" w:cs="Times New Roman"/>
          <w:color w:val="000000"/>
          <w:sz w:val="24"/>
          <w:szCs w:val="22"/>
          <w:highlight w:val="none"/>
          <w:lang w:eastAsia="zh-CN"/>
        </w:rPr>
        <w:t>。</w:t>
      </w:r>
    </w:p>
    <w:p>
      <w:pPr>
        <w:keepNext w:val="0"/>
        <w:keepLines w:val="0"/>
        <w:pageBreakBefore w:val="0"/>
        <w:widowControl w:val="0"/>
        <w:kinsoku/>
        <w:wordWrap/>
        <w:overflowPunct/>
        <w:topLinePunct w:val="0"/>
        <w:autoSpaceDE/>
        <w:autoSpaceDN/>
        <w:bidi w:val="0"/>
        <w:adjustRightInd/>
        <w:snapToGrid w:val="0"/>
        <w:spacing w:beforeAutospacing="0" w:afterAutospacing="0" w:line="320" w:lineRule="exact"/>
        <w:ind w:left="0" w:leftChars="0" w:firstLine="1097" w:firstLineChars="465"/>
        <w:textAlignment w:val="auto"/>
        <w:rPr>
          <w:rFonts w:hint="eastAsia"/>
          <w:lang w:val="en-US" w:eastAsia="zh-CN"/>
        </w:rPr>
      </w:pPr>
      <w:r>
        <w:rPr>
          <w:rFonts w:hint="default" w:ascii="Times New Roman" w:hAnsi="Times New Roman" w:eastAsia="方正仿宋_GBK" w:cs="Times New Roman"/>
          <w:color w:val="000000"/>
          <w:sz w:val="24"/>
          <w:szCs w:val="22"/>
          <w:highlight w:val="none"/>
          <w:lang w:val="en-US" w:eastAsia="zh-CN"/>
        </w:rPr>
        <w:t>2.</w:t>
      </w:r>
      <w:r>
        <w:rPr>
          <w:rFonts w:hint="default" w:ascii="Times New Roman" w:hAnsi="Times New Roman" w:eastAsia="方正仿宋_GBK" w:cs="Times New Roman"/>
          <w:color w:val="000000"/>
          <w:sz w:val="24"/>
          <w:szCs w:val="22"/>
          <w:highlight w:val="none"/>
        </w:rPr>
        <w:t>此表</w:t>
      </w:r>
      <w:r>
        <w:rPr>
          <w:rFonts w:hint="default" w:ascii="Times New Roman" w:hAnsi="Times New Roman" w:eastAsia="方正仿宋_GBK" w:cs="Times New Roman"/>
          <w:color w:val="000000"/>
          <w:sz w:val="24"/>
          <w:szCs w:val="22"/>
          <w:highlight w:val="none"/>
          <w:lang w:eastAsia="zh-CN"/>
        </w:rPr>
        <w:t>需由</w:t>
      </w:r>
      <w:r>
        <w:rPr>
          <w:rFonts w:hint="default" w:ascii="Times New Roman" w:hAnsi="Times New Roman" w:eastAsia="方正仿宋_GBK" w:cs="Times New Roman"/>
          <w:color w:val="000000"/>
          <w:sz w:val="24"/>
          <w:szCs w:val="22"/>
          <w:highlight w:val="none"/>
        </w:rPr>
        <w:t>相</w:t>
      </w:r>
      <w:r>
        <w:rPr>
          <w:rFonts w:hint="default" w:ascii="Times New Roman" w:hAnsi="Times New Roman" w:eastAsia="方正仿宋_GBK" w:cs="Times New Roman"/>
          <w:color w:val="000000"/>
          <w:sz w:val="24"/>
          <w:szCs w:val="22"/>
        </w:rPr>
        <w:t>关</w:t>
      </w:r>
      <w:r>
        <w:rPr>
          <w:rFonts w:hint="default" w:ascii="Times New Roman" w:hAnsi="Times New Roman" w:eastAsia="方正仿宋_GBK" w:cs="Times New Roman"/>
          <w:color w:val="000000"/>
          <w:sz w:val="24"/>
          <w:szCs w:val="22"/>
          <w:lang w:eastAsia="zh-CN"/>
        </w:rPr>
        <w:t>单位</w:t>
      </w:r>
      <w:r>
        <w:rPr>
          <w:rFonts w:hint="default" w:ascii="Times New Roman" w:hAnsi="Times New Roman" w:eastAsia="方正仿宋_GBK" w:cs="Times New Roman"/>
          <w:color w:val="000000"/>
          <w:sz w:val="24"/>
          <w:szCs w:val="22"/>
        </w:rPr>
        <w:t>填写意见后加盖公章，不得由推荐对象本人联系填写</w:t>
      </w:r>
    </w:p>
    <w:sectPr>
      <w:footerReference r:id="rId7" w:type="first"/>
      <w:headerReference r:id="rId3" w:type="default"/>
      <w:footerReference r:id="rId5" w:type="default"/>
      <w:headerReference r:id="rId4" w:type="even"/>
      <w:footerReference r:id="rId6" w:type="even"/>
      <w:pgSz w:w="11906" w:h="16838"/>
      <w:pgMar w:top="1616" w:right="1531" w:bottom="1587" w:left="1531" w:header="720" w:footer="850" w:gutter="0"/>
      <w:pgBorders>
        <w:top w:val="none" w:sz="0" w:space="0"/>
        <w:left w:val="none" w:sz="0" w:space="0"/>
        <w:bottom w:val="none" w:sz="0" w:space="0"/>
        <w:right w:val="none" w:sz="0" w:space="0"/>
      </w:pgBorders>
      <w:cols w:space="0" w:num="1"/>
      <w:titlePg/>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书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wordWrap w:val="0"/>
      <w:ind w:left="0" w:leftChars="0" w:right="0" w:rightChars="0" w:firstLine="0" w:firstLineChars="0"/>
      <w:jc w:val="right"/>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r>
      <w:rPr>
        <w:rFonts w:hint="eastAsia" w:eastAsia="方正仿宋_GBK"/>
        <w:kern w:val="0"/>
        <w:sz w:val="26"/>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0" w:rightChars="0" w:firstLine="260" w:firstLineChars="100"/>
      <w:jc w:val="left"/>
      <w:rPr>
        <w:rFonts w:eastAsia="方正仿宋_GBK"/>
        <w:sz w:val="24"/>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ind w:left="0" w:leftChars="0" w:right="316" w:rightChars="100" w:firstLine="180" w:firstLineChars="100"/>
      <w:jc w:val="right"/>
      <w:textAlignment w:val="auto"/>
      <w:rPr>
        <w:rFonts w:hint="default" w:eastAsia="方正仿宋_GBK"/>
        <w:lang w:val="en-US" w:eastAsia="zh-CN"/>
      </w:rPr>
    </w:pPr>
  </w:p>
  <w:p>
    <w:pPr>
      <w:pStyle w:val="6"/>
      <w:keepNext w:val="0"/>
      <w:keepLines w:val="0"/>
      <w:pageBreakBefore w:val="0"/>
      <w:widowControl w:val="0"/>
      <w:kinsoku/>
      <w:wordWrap w:val="0"/>
      <w:overflowPunct/>
      <w:topLinePunct w:val="0"/>
      <w:autoSpaceDE/>
      <w:autoSpaceDN/>
      <w:bidi w:val="0"/>
      <w:adjustRightInd/>
      <w:snapToGrid w:val="0"/>
      <w:ind w:right="316" w:rightChars="100" w:firstLine="260" w:firstLineChars="100"/>
      <w:jc w:val="right"/>
      <w:textAlignment w:val="auto"/>
      <w:rPr>
        <w:rFonts w:hint="default" w:eastAsia="方正仿宋_GBK"/>
        <w:lang w:val="en-US" w:eastAsia="zh-CN"/>
      </w:rPr>
    </w:pPr>
    <w:r>
      <w:rPr>
        <w:rFonts w:hint="eastAsia" w:eastAsia="方正仿宋_GBK"/>
        <w:kern w:val="0"/>
        <w:sz w:val="26"/>
      </w:rPr>
      <w:t xml:space="preserve">— </w:t>
    </w:r>
    <w:r>
      <w:rPr>
        <w:rFonts w:hint="default" w:ascii="Times New Roman" w:hAnsi="Times New Roman" w:eastAsia="方正仿宋_GBK" w:cs="Times New Roman"/>
        <w:kern w:val="0"/>
        <w:sz w:val="26"/>
      </w:rPr>
      <w:fldChar w:fldCharType="begin"/>
    </w:r>
    <w:r>
      <w:rPr>
        <w:rFonts w:hint="default" w:ascii="Times New Roman" w:hAnsi="Times New Roman" w:eastAsia="方正仿宋_GBK" w:cs="Times New Roman"/>
        <w:kern w:val="0"/>
        <w:sz w:val="26"/>
      </w:rPr>
      <w:instrText xml:space="preserve"> PAGE </w:instrText>
    </w:r>
    <w:r>
      <w:rPr>
        <w:rFonts w:hint="default" w:ascii="Times New Roman" w:hAnsi="Times New Roman" w:eastAsia="方正仿宋_GBK" w:cs="Times New Roman"/>
        <w:kern w:val="0"/>
        <w:sz w:val="26"/>
      </w:rPr>
      <w:fldChar w:fldCharType="separate"/>
    </w:r>
    <w:r>
      <w:rPr>
        <w:rFonts w:hint="default" w:ascii="Times New Roman" w:hAnsi="Times New Roman" w:eastAsia="方正仿宋_GBK" w:cs="Times New Roman"/>
        <w:kern w:val="0"/>
        <w:sz w:val="26"/>
      </w:rPr>
      <w:t>1</w:t>
    </w:r>
    <w:r>
      <w:rPr>
        <w:rFonts w:hint="default" w:ascii="Times New Roman" w:hAnsi="Times New Roman" w:eastAsia="方正仿宋_GBK" w:cs="Times New Roman"/>
        <w:kern w:val="0"/>
        <w:sz w:val="26"/>
      </w:rPr>
      <w:fldChar w:fldCharType="end"/>
    </w:r>
    <w:r>
      <w:rPr>
        <w:rFonts w:hint="eastAsia" w:eastAsia="方正仿宋_GBK"/>
        <w:kern w:val="0"/>
        <w:sz w:val="2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1"/>
        <w:right w:val="none" w:color="auto" w:sz="0" w:space="0"/>
        <w:between w:val="none" w:color="auto" w:sz="0" w:space="0"/>
      </w:pBdr>
      <w:rPr>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316"/>
  <w:drawingGridVerticalSpacing w:val="221"/>
  <w:displayHorizontalDrawingGridEvery w:val="1"/>
  <w:displayVerticalDrawingGridEvery w:val="2"/>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E507DF"/>
    <w:rsid w:val="0001749D"/>
    <w:rsid w:val="000434EE"/>
    <w:rsid w:val="000873D8"/>
    <w:rsid w:val="000D0233"/>
    <w:rsid w:val="000E2946"/>
    <w:rsid w:val="000F5AA9"/>
    <w:rsid w:val="0010777D"/>
    <w:rsid w:val="00124445"/>
    <w:rsid w:val="0012608C"/>
    <w:rsid w:val="00132DFD"/>
    <w:rsid w:val="001364B8"/>
    <w:rsid w:val="00145FB8"/>
    <w:rsid w:val="00166B41"/>
    <w:rsid w:val="0017217F"/>
    <w:rsid w:val="001C3682"/>
    <w:rsid w:val="001F3519"/>
    <w:rsid w:val="0028446B"/>
    <w:rsid w:val="002C2403"/>
    <w:rsid w:val="002C65E3"/>
    <w:rsid w:val="002C7EDE"/>
    <w:rsid w:val="00303F1C"/>
    <w:rsid w:val="00306718"/>
    <w:rsid w:val="00327DDC"/>
    <w:rsid w:val="00336263"/>
    <w:rsid w:val="00374AAE"/>
    <w:rsid w:val="003C1978"/>
    <w:rsid w:val="003C7722"/>
    <w:rsid w:val="003D4186"/>
    <w:rsid w:val="003E3FD0"/>
    <w:rsid w:val="00457B26"/>
    <w:rsid w:val="00462CF9"/>
    <w:rsid w:val="0046595A"/>
    <w:rsid w:val="004778EC"/>
    <w:rsid w:val="004A1651"/>
    <w:rsid w:val="004A42BF"/>
    <w:rsid w:val="004A5D18"/>
    <w:rsid w:val="004B567B"/>
    <w:rsid w:val="004B69A7"/>
    <w:rsid w:val="004C2033"/>
    <w:rsid w:val="004C596F"/>
    <w:rsid w:val="00513F95"/>
    <w:rsid w:val="00525BC3"/>
    <w:rsid w:val="00581B84"/>
    <w:rsid w:val="00585079"/>
    <w:rsid w:val="005A2840"/>
    <w:rsid w:val="005A3A62"/>
    <w:rsid w:val="005B1A61"/>
    <w:rsid w:val="005C4F30"/>
    <w:rsid w:val="005E5D78"/>
    <w:rsid w:val="0062380C"/>
    <w:rsid w:val="00626001"/>
    <w:rsid w:val="00647321"/>
    <w:rsid w:val="00653646"/>
    <w:rsid w:val="00667113"/>
    <w:rsid w:val="00682BF6"/>
    <w:rsid w:val="006D0CB0"/>
    <w:rsid w:val="006D2787"/>
    <w:rsid w:val="006D6CC7"/>
    <w:rsid w:val="00703AA2"/>
    <w:rsid w:val="0072695A"/>
    <w:rsid w:val="00735C95"/>
    <w:rsid w:val="00742757"/>
    <w:rsid w:val="00744A39"/>
    <w:rsid w:val="007467B5"/>
    <w:rsid w:val="00766F96"/>
    <w:rsid w:val="007922EF"/>
    <w:rsid w:val="007924B2"/>
    <w:rsid w:val="007A785C"/>
    <w:rsid w:val="007D3EBF"/>
    <w:rsid w:val="007D4522"/>
    <w:rsid w:val="007D6DE2"/>
    <w:rsid w:val="0082090C"/>
    <w:rsid w:val="008331E9"/>
    <w:rsid w:val="0085086C"/>
    <w:rsid w:val="00871AAF"/>
    <w:rsid w:val="00874F65"/>
    <w:rsid w:val="008775E1"/>
    <w:rsid w:val="008822E5"/>
    <w:rsid w:val="008A0225"/>
    <w:rsid w:val="008B064A"/>
    <w:rsid w:val="008B4296"/>
    <w:rsid w:val="008C6D8D"/>
    <w:rsid w:val="008F453E"/>
    <w:rsid w:val="00910F32"/>
    <w:rsid w:val="009404F0"/>
    <w:rsid w:val="00950344"/>
    <w:rsid w:val="00963637"/>
    <w:rsid w:val="00971CD6"/>
    <w:rsid w:val="009A37D7"/>
    <w:rsid w:val="009B1456"/>
    <w:rsid w:val="009C7DA3"/>
    <w:rsid w:val="009D0306"/>
    <w:rsid w:val="009D48A5"/>
    <w:rsid w:val="009E356E"/>
    <w:rsid w:val="00A4216D"/>
    <w:rsid w:val="00A509AF"/>
    <w:rsid w:val="00A723F4"/>
    <w:rsid w:val="00AD4755"/>
    <w:rsid w:val="00AD51D2"/>
    <w:rsid w:val="00AF031D"/>
    <w:rsid w:val="00B2666F"/>
    <w:rsid w:val="00B5405A"/>
    <w:rsid w:val="00B91085"/>
    <w:rsid w:val="00BC44D0"/>
    <w:rsid w:val="00C21710"/>
    <w:rsid w:val="00C24898"/>
    <w:rsid w:val="00C3639C"/>
    <w:rsid w:val="00C4236A"/>
    <w:rsid w:val="00CB3C63"/>
    <w:rsid w:val="00CB56CD"/>
    <w:rsid w:val="00CC658C"/>
    <w:rsid w:val="00D05201"/>
    <w:rsid w:val="00D42DCB"/>
    <w:rsid w:val="00D91A59"/>
    <w:rsid w:val="00DA1057"/>
    <w:rsid w:val="00DA2BC3"/>
    <w:rsid w:val="00E215A6"/>
    <w:rsid w:val="00E26AB4"/>
    <w:rsid w:val="00E44C15"/>
    <w:rsid w:val="00E54B42"/>
    <w:rsid w:val="00E6609B"/>
    <w:rsid w:val="00E76BCB"/>
    <w:rsid w:val="00E7708A"/>
    <w:rsid w:val="00EB052D"/>
    <w:rsid w:val="00EC5438"/>
    <w:rsid w:val="00ED620E"/>
    <w:rsid w:val="00ED7CE9"/>
    <w:rsid w:val="00EE0171"/>
    <w:rsid w:val="00EE68B9"/>
    <w:rsid w:val="00F0493B"/>
    <w:rsid w:val="00F07A35"/>
    <w:rsid w:val="00F2105B"/>
    <w:rsid w:val="00F2506A"/>
    <w:rsid w:val="00F37219"/>
    <w:rsid w:val="00F44887"/>
    <w:rsid w:val="00F64D36"/>
    <w:rsid w:val="00F740AC"/>
    <w:rsid w:val="02326B39"/>
    <w:rsid w:val="023A525F"/>
    <w:rsid w:val="02B8266B"/>
    <w:rsid w:val="032539E4"/>
    <w:rsid w:val="03605317"/>
    <w:rsid w:val="03661A20"/>
    <w:rsid w:val="037E3722"/>
    <w:rsid w:val="03FE52BE"/>
    <w:rsid w:val="05700779"/>
    <w:rsid w:val="059D0343"/>
    <w:rsid w:val="068B6B77"/>
    <w:rsid w:val="080E2562"/>
    <w:rsid w:val="08357EF1"/>
    <w:rsid w:val="0868209F"/>
    <w:rsid w:val="0878786F"/>
    <w:rsid w:val="088D57D4"/>
    <w:rsid w:val="08F04FD1"/>
    <w:rsid w:val="09030DB9"/>
    <w:rsid w:val="0A75420A"/>
    <w:rsid w:val="0AAB518D"/>
    <w:rsid w:val="0B183F48"/>
    <w:rsid w:val="0B264AD7"/>
    <w:rsid w:val="0C464B57"/>
    <w:rsid w:val="0D261009"/>
    <w:rsid w:val="0E204727"/>
    <w:rsid w:val="0E961E6A"/>
    <w:rsid w:val="0ECF5A27"/>
    <w:rsid w:val="0F8136C6"/>
    <w:rsid w:val="10A02655"/>
    <w:rsid w:val="10E10701"/>
    <w:rsid w:val="11470954"/>
    <w:rsid w:val="11F2677F"/>
    <w:rsid w:val="12AC6EBD"/>
    <w:rsid w:val="13E54F3F"/>
    <w:rsid w:val="13EF07C3"/>
    <w:rsid w:val="141517A0"/>
    <w:rsid w:val="143B4DB5"/>
    <w:rsid w:val="14BF4B55"/>
    <w:rsid w:val="14C512F1"/>
    <w:rsid w:val="14F705DD"/>
    <w:rsid w:val="154305EE"/>
    <w:rsid w:val="155E2428"/>
    <w:rsid w:val="163E73F4"/>
    <w:rsid w:val="168E4532"/>
    <w:rsid w:val="16DB407F"/>
    <w:rsid w:val="17494190"/>
    <w:rsid w:val="17791A4C"/>
    <w:rsid w:val="19B65E6D"/>
    <w:rsid w:val="1A7C352A"/>
    <w:rsid w:val="1B2A6FA2"/>
    <w:rsid w:val="1BA4478F"/>
    <w:rsid w:val="1C647679"/>
    <w:rsid w:val="1D682EC3"/>
    <w:rsid w:val="1E350BF2"/>
    <w:rsid w:val="1E704C04"/>
    <w:rsid w:val="1E7B17A7"/>
    <w:rsid w:val="1EB70C8A"/>
    <w:rsid w:val="1F840EE5"/>
    <w:rsid w:val="1FD13D26"/>
    <w:rsid w:val="20045E15"/>
    <w:rsid w:val="207E06BE"/>
    <w:rsid w:val="213514B1"/>
    <w:rsid w:val="2143187A"/>
    <w:rsid w:val="21E507DF"/>
    <w:rsid w:val="22151481"/>
    <w:rsid w:val="2246009D"/>
    <w:rsid w:val="22D62D35"/>
    <w:rsid w:val="23BF0711"/>
    <w:rsid w:val="240F0C9C"/>
    <w:rsid w:val="24C612E8"/>
    <w:rsid w:val="256E38DF"/>
    <w:rsid w:val="25776207"/>
    <w:rsid w:val="258A2140"/>
    <w:rsid w:val="258C165B"/>
    <w:rsid w:val="26AC13F3"/>
    <w:rsid w:val="27053614"/>
    <w:rsid w:val="274A0E8A"/>
    <w:rsid w:val="27A159AD"/>
    <w:rsid w:val="28691C19"/>
    <w:rsid w:val="28A91541"/>
    <w:rsid w:val="29B608A6"/>
    <w:rsid w:val="2A2411D3"/>
    <w:rsid w:val="2B7D37D8"/>
    <w:rsid w:val="2C195BF9"/>
    <w:rsid w:val="2CF50AF9"/>
    <w:rsid w:val="2D167E87"/>
    <w:rsid w:val="2D335238"/>
    <w:rsid w:val="2DD17804"/>
    <w:rsid w:val="2F1B2478"/>
    <w:rsid w:val="2F7F595E"/>
    <w:rsid w:val="30207F07"/>
    <w:rsid w:val="305A34ED"/>
    <w:rsid w:val="307D17E1"/>
    <w:rsid w:val="31BA27D1"/>
    <w:rsid w:val="31DF100E"/>
    <w:rsid w:val="3364565D"/>
    <w:rsid w:val="33B77665"/>
    <w:rsid w:val="352512F7"/>
    <w:rsid w:val="35441C19"/>
    <w:rsid w:val="35D46B3A"/>
    <w:rsid w:val="35D711FE"/>
    <w:rsid w:val="36173CCD"/>
    <w:rsid w:val="36DF5489"/>
    <w:rsid w:val="37033C53"/>
    <w:rsid w:val="37743C09"/>
    <w:rsid w:val="37FF4484"/>
    <w:rsid w:val="38201B23"/>
    <w:rsid w:val="382946C6"/>
    <w:rsid w:val="38670343"/>
    <w:rsid w:val="386958B1"/>
    <w:rsid w:val="386A2A3B"/>
    <w:rsid w:val="393D0E49"/>
    <w:rsid w:val="3B410462"/>
    <w:rsid w:val="3B6D3FBE"/>
    <w:rsid w:val="3BF833CA"/>
    <w:rsid w:val="3C082DA5"/>
    <w:rsid w:val="3C2E70AE"/>
    <w:rsid w:val="3C3B5EAA"/>
    <w:rsid w:val="3DB117E1"/>
    <w:rsid w:val="3E1E2F9A"/>
    <w:rsid w:val="3E3018D4"/>
    <w:rsid w:val="3F31243A"/>
    <w:rsid w:val="3F33459B"/>
    <w:rsid w:val="3F8A1D77"/>
    <w:rsid w:val="40542016"/>
    <w:rsid w:val="41782228"/>
    <w:rsid w:val="41863B66"/>
    <w:rsid w:val="434929F0"/>
    <w:rsid w:val="436B0BA5"/>
    <w:rsid w:val="43A878CB"/>
    <w:rsid w:val="43C42634"/>
    <w:rsid w:val="44531571"/>
    <w:rsid w:val="44536B47"/>
    <w:rsid w:val="451472C7"/>
    <w:rsid w:val="454349B5"/>
    <w:rsid w:val="47362612"/>
    <w:rsid w:val="480D77FA"/>
    <w:rsid w:val="48F567E0"/>
    <w:rsid w:val="49211630"/>
    <w:rsid w:val="4A945E66"/>
    <w:rsid w:val="4BA82530"/>
    <w:rsid w:val="4C370066"/>
    <w:rsid w:val="4C6E65BF"/>
    <w:rsid w:val="4CA0363A"/>
    <w:rsid w:val="4D7469A5"/>
    <w:rsid w:val="4DFC4D2E"/>
    <w:rsid w:val="4E950156"/>
    <w:rsid w:val="4ECC60CA"/>
    <w:rsid w:val="4ECC64A1"/>
    <w:rsid w:val="4FC77B7E"/>
    <w:rsid w:val="4FCE300D"/>
    <w:rsid w:val="50C47209"/>
    <w:rsid w:val="521E12C4"/>
    <w:rsid w:val="533B291C"/>
    <w:rsid w:val="53A635B6"/>
    <w:rsid w:val="54465DEA"/>
    <w:rsid w:val="54AB6860"/>
    <w:rsid w:val="54D80052"/>
    <w:rsid w:val="5522084F"/>
    <w:rsid w:val="557C634E"/>
    <w:rsid w:val="56191A4F"/>
    <w:rsid w:val="5729071E"/>
    <w:rsid w:val="574B7E86"/>
    <w:rsid w:val="57867453"/>
    <w:rsid w:val="579F2B50"/>
    <w:rsid w:val="57F10A13"/>
    <w:rsid w:val="58C93591"/>
    <w:rsid w:val="592B3ED6"/>
    <w:rsid w:val="5940227C"/>
    <w:rsid w:val="594F0989"/>
    <w:rsid w:val="59C262FB"/>
    <w:rsid w:val="5A9C0983"/>
    <w:rsid w:val="5B1A7584"/>
    <w:rsid w:val="5B5D7141"/>
    <w:rsid w:val="5B756EAF"/>
    <w:rsid w:val="5B7F5EB6"/>
    <w:rsid w:val="5BCF22B8"/>
    <w:rsid w:val="5BD83D4C"/>
    <w:rsid w:val="5BD9500C"/>
    <w:rsid w:val="5C881161"/>
    <w:rsid w:val="5CBF54FC"/>
    <w:rsid w:val="5CCC7BEF"/>
    <w:rsid w:val="5DAB5614"/>
    <w:rsid w:val="5E725762"/>
    <w:rsid w:val="60BB3DF0"/>
    <w:rsid w:val="61E06128"/>
    <w:rsid w:val="6217747C"/>
    <w:rsid w:val="621E2002"/>
    <w:rsid w:val="62A1087C"/>
    <w:rsid w:val="62CC4571"/>
    <w:rsid w:val="630158AC"/>
    <w:rsid w:val="647277F4"/>
    <w:rsid w:val="64C10AA0"/>
    <w:rsid w:val="64CF1BF3"/>
    <w:rsid w:val="65217D74"/>
    <w:rsid w:val="658D672D"/>
    <w:rsid w:val="669E35DD"/>
    <w:rsid w:val="66CF3E05"/>
    <w:rsid w:val="66E1001D"/>
    <w:rsid w:val="67325B5A"/>
    <w:rsid w:val="6749286E"/>
    <w:rsid w:val="67DE72F8"/>
    <w:rsid w:val="67F34AE3"/>
    <w:rsid w:val="6874548F"/>
    <w:rsid w:val="68A959E2"/>
    <w:rsid w:val="694D5BF2"/>
    <w:rsid w:val="6978179A"/>
    <w:rsid w:val="6A1D1DA5"/>
    <w:rsid w:val="6A3859C7"/>
    <w:rsid w:val="6A6823F0"/>
    <w:rsid w:val="6A690D8F"/>
    <w:rsid w:val="6A7A07DA"/>
    <w:rsid w:val="6AF31533"/>
    <w:rsid w:val="6B401F2A"/>
    <w:rsid w:val="6BD43675"/>
    <w:rsid w:val="6C42409C"/>
    <w:rsid w:val="6CD5458C"/>
    <w:rsid w:val="6CE1032F"/>
    <w:rsid w:val="6D5E04BB"/>
    <w:rsid w:val="6DED6672"/>
    <w:rsid w:val="6E8A17C8"/>
    <w:rsid w:val="70032BB9"/>
    <w:rsid w:val="700D4FE4"/>
    <w:rsid w:val="70797E24"/>
    <w:rsid w:val="71DC3642"/>
    <w:rsid w:val="72565B9F"/>
    <w:rsid w:val="728A50C8"/>
    <w:rsid w:val="729C78DB"/>
    <w:rsid w:val="73AE51E4"/>
    <w:rsid w:val="73B872E5"/>
    <w:rsid w:val="742F0F2B"/>
    <w:rsid w:val="74426DF1"/>
    <w:rsid w:val="746B1BF9"/>
    <w:rsid w:val="74AC715E"/>
    <w:rsid w:val="74BE0F3E"/>
    <w:rsid w:val="756233F1"/>
    <w:rsid w:val="756A3C9D"/>
    <w:rsid w:val="75A40EF6"/>
    <w:rsid w:val="75CD75C4"/>
    <w:rsid w:val="7634617E"/>
    <w:rsid w:val="7701204E"/>
    <w:rsid w:val="77380159"/>
    <w:rsid w:val="77632B3C"/>
    <w:rsid w:val="778818A3"/>
    <w:rsid w:val="78D750CC"/>
    <w:rsid w:val="79340402"/>
    <w:rsid w:val="79A25800"/>
    <w:rsid w:val="7A466849"/>
    <w:rsid w:val="7BFE7FE2"/>
    <w:rsid w:val="7C6D26B6"/>
    <w:rsid w:val="7C7C6EFF"/>
    <w:rsid w:val="7C9E6B26"/>
    <w:rsid w:val="7CEC060B"/>
    <w:rsid w:val="7D466F15"/>
    <w:rsid w:val="7DD921DE"/>
    <w:rsid w:val="7DE36BA8"/>
    <w:rsid w:val="7E3F2430"/>
    <w:rsid w:val="7EBA2AD5"/>
    <w:rsid w:val="7FAC1761"/>
    <w:rsid w:val="DBFF8FA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书宋简体" w:hAnsi="Times New Roman" w:eastAsia="仿宋_GB2312" w:cs="Times New Roman"/>
      <w:spacing w:val="-2"/>
      <w:kern w:val="2"/>
      <w:sz w:val="32"/>
      <w:szCs w:val="24"/>
      <w:lang w:val="en-US" w:eastAsia="zh-CN" w:bidi="ar-SA"/>
    </w:rPr>
  </w:style>
  <w:style w:type="paragraph" w:styleId="4">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alloon Text"/>
    <w:basedOn w:val="1"/>
    <w:next w:val="3"/>
    <w:link w:val="13"/>
    <w:qFormat/>
    <w:uiPriority w:val="0"/>
    <w:rPr>
      <w:sz w:val="18"/>
      <w:szCs w:val="18"/>
    </w:rPr>
  </w:style>
  <w:style w:type="paragraph" w:styleId="3">
    <w:name w:val="index 5"/>
    <w:basedOn w:val="1"/>
    <w:next w:val="1"/>
    <w:qFormat/>
    <w:uiPriority w:val="0"/>
    <w:pPr>
      <w:ind w:left="1680"/>
    </w:pPr>
    <w:rPr>
      <w:rFonts w:ascii="Times New Roman" w:hAnsi="Times New Roman" w:eastAsia="宋体" w:cs="Times New Roman"/>
    </w:rPr>
  </w:style>
  <w:style w:type="paragraph" w:styleId="5">
    <w:name w:val="Body Text Indent"/>
    <w:basedOn w:val="1"/>
    <w:qFormat/>
    <w:uiPriority w:val="0"/>
    <w:pPr>
      <w:ind w:left="560"/>
      <w:jc w:val="left"/>
    </w:pPr>
    <w:rPr>
      <w:rFonts w:ascii="宋体"/>
      <w:sz w:val="28"/>
    </w:rPr>
  </w:style>
  <w:style w:type="paragraph" w:styleId="6">
    <w:name w:val="footer"/>
    <w:basedOn w:val="1"/>
    <w:qFormat/>
    <w:uiPriority w:val="0"/>
    <w:pPr>
      <w:tabs>
        <w:tab w:val="center" w:pos="4153"/>
        <w:tab w:val="right" w:pos="8306"/>
      </w:tabs>
      <w:snapToGrid w:val="0"/>
      <w:jc w:val="left"/>
    </w:pPr>
    <w:rPr>
      <w:rFonts w:ascii="Times New Roman"/>
      <w:spacing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keepNext w:val="0"/>
      <w:keepLines w:val="0"/>
      <w:widowControl w:val="0"/>
      <w:suppressLineNumbers w:val="0"/>
      <w:spacing w:before="100" w:beforeAutospacing="1" w:after="100" w:afterAutospacing="1"/>
      <w:ind w:left="0" w:right="0"/>
      <w:jc w:val="left"/>
    </w:pPr>
    <w:rPr>
      <w:rFonts w:hint="default" w:ascii="Calibri" w:hAnsi="Calibri" w:eastAsia="宋体" w:cs="Times New Roman"/>
      <w:kern w:val="0"/>
      <w:sz w:val="24"/>
      <w:szCs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rPr>
  </w:style>
  <w:style w:type="character" w:customStyle="1" w:styleId="13">
    <w:name w:val="批注框文本 字符"/>
    <w:link w:val="2"/>
    <w:qFormat/>
    <w:uiPriority w:val="0"/>
    <w:rPr>
      <w:rFonts w:ascii="方正书宋简体" w:eastAsia="仿宋_GB2312"/>
      <w:spacing w:val="-2"/>
      <w:kern w:val="2"/>
      <w:sz w:val="18"/>
      <w:szCs w:val="18"/>
    </w:rPr>
  </w:style>
  <w:style w:type="paragraph" w:customStyle="1" w:styleId="14">
    <w:name w:val="_Style 8"/>
    <w:unhideWhenUsed/>
    <w:qFormat/>
    <w:uiPriority w:val="99"/>
    <w:rPr>
      <w:rFonts w:ascii="方正书宋简体" w:hAnsi="Times New Roman" w:eastAsia="仿宋_GB2312" w:cs="Times New Roman"/>
      <w:spacing w:val="-2"/>
      <w:kern w:val="2"/>
      <w:sz w:val="32"/>
      <w:szCs w:val="24"/>
      <w:lang w:val="en-US" w:eastAsia="zh-CN" w:bidi="ar-SA"/>
    </w:rPr>
  </w:style>
  <w:style w:type="character" w:customStyle="1" w:styleId="15">
    <w:name w:val="font01"/>
    <w:basedOn w:val="11"/>
    <w:qFormat/>
    <w:uiPriority w:val="0"/>
    <w:rPr>
      <w:rFonts w:hint="eastAsia" w:ascii="宋体" w:hAnsi="宋体" w:eastAsia="宋体" w:cs="宋体"/>
      <w:color w:val="000000"/>
      <w:sz w:val="24"/>
      <w:szCs w:val="24"/>
      <w:u w:val="none"/>
    </w:rPr>
  </w:style>
  <w:style w:type="character" w:customStyle="1" w:styleId="16">
    <w:name w:val="font11"/>
    <w:basedOn w:val="11"/>
    <w:qFormat/>
    <w:uiPriority w:val="0"/>
    <w:rPr>
      <w:rFonts w:hint="eastAsia" w:ascii="宋体" w:hAnsi="宋体" w:eastAsia="宋体" w:cs="宋体"/>
      <w:b/>
      <w:bCs/>
      <w:color w:val="000000"/>
      <w:sz w:val="24"/>
      <w:szCs w:val="24"/>
      <w:u w:val="none"/>
    </w:rPr>
  </w:style>
  <w:style w:type="character" w:customStyle="1" w:styleId="17">
    <w:name w:val="font31"/>
    <w:basedOn w:val="11"/>
    <w:qFormat/>
    <w:uiPriority w:val="0"/>
    <w:rPr>
      <w:rFonts w:hint="eastAsia" w:ascii="宋体" w:hAnsi="宋体" w:eastAsia="宋体" w:cs="宋体"/>
      <w:color w:val="000000"/>
      <w:sz w:val="24"/>
      <w:szCs w:val="24"/>
      <w:u w:val="none"/>
    </w:rPr>
  </w:style>
  <w:style w:type="character" w:customStyle="1" w:styleId="18">
    <w:name w:val="font41"/>
    <w:basedOn w:val="11"/>
    <w:qFormat/>
    <w:uiPriority w:val="0"/>
    <w:rPr>
      <w:rFonts w:ascii="方正仿宋_GBK" w:hAnsi="方正仿宋_GBK" w:eastAsia="方正仿宋_GBK" w:cs="方正仿宋_GBK"/>
      <w:color w:val="000000"/>
      <w:sz w:val="28"/>
      <w:szCs w:val="28"/>
      <w:u w:val="none"/>
    </w:r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snapToGrid w:val="0"/>
      <w:spacing w:beforeAutospacing="0" w:after="200" w:afterAutospacing="0"/>
    </w:pPr>
    <w:rPr>
      <w:rFonts w:ascii="Tahoma" w:hAnsi="Tahoma" w:eastAsia="微软雅黑" w:cs="Times New Roman"/>
      <w:kern w:val="0"/>
      <w:sz w:val="22"/>
      <w:szCs w:val="22"/>
      <w:lang w:val="en-US" w:eastAsia="zh-CN" w:bidi="ar-SA"/>
    </w:rPr>
  </w:style>
  <w:style w:type="paragraph" w:customStyle="1" w:styleId="20">
    <w:name w:val="正文文本11"/>
    <w:basedOn w:val="1"/>
    <w:qFormat/>
    <w:uiPriority w:val="0"/>
    <w:pPr>
      <w:spacing w:before="0" w:beforeAutospacing="0" w:after="140" w:afterAutospacing="0" w:line="276" w:lineRule="auto"/>
    </w:pPr>
  </w:style>
  <w:style w:type="paragraph" w:customStyle="1" w:styleId="21">
    <w:name w:val="正文文本1"/>
    <w:basedOn w:val="1"/>
    <w:qFormat/>
    <w:uiPriority w:val="0"/>
    <w:rPr>
      <w:rFonts w:ascii="Calibri" w:hAnsi="Calibri"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user\Desktop\&#25991;&#20214;&#32418;&#22836;\&#23459;&#20256;&#37096;.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宣传部.wpt</Template>
  <Company>云南省教育厅</Company>
  <Pages>117</Pages>
  <Words>19</Words>
  <Characters>19</Characters>
  <Lines>0</Lines>
  <Paragraphs>0</Paragraphs>
  <TotalTime>1</TotalTime>
  <ScaleCrop>false</ScaleCrop>
  <LinksUpToDate>false</LinksUpToDate>
  <CharactersWithSpaces>19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2024-08-14T08:39:00Z</dcterms:created>
  <dc:creator>文印室</dc:creator>
  <cp:lastModifiedBy>user</cp:lastModifiedBy>
  <cp:lastPrinted>2026-06-01T14:38:00Z</cp:lastPrinted>
  <dcterms:modified xsi:type="dcterms:W3CDTF">2026-06-01T17:13:22Z</dcterms:modified>
  <dc:title>云教函［2003］号</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5AC95ED461ECB768324D1D6AE5AA0DF9</vt:lpwstr>
  </property>
</Properties>
</file>